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5CE" w:rsidRPr="00B174DD" w:rsidRDefault="001D25CE" w:rsidP="00B63461">
      <w:pPr>
        <w:spacing w:after="0"/>
        <w:jc w:val="center"/>
        <w:rPr>
          <w:rFonts w:ascii="Times New Roman" w:hAnsi="Times New Roman"/>
        </w:rPr>
      </w:pPr>
      <w:r w:rsidRPr="00B174DD">
        <w:rPr>
          <w:rFonts w:ascii="Times New Roman" w:hAnsi="Times New Roman"/>
        </w:rPr>
        <w:t>Муниципальное бюджетное учреждение дополнительного образования</w:t>
      </w:r>
    </w:p>
    <w:p w:rsidR="001D25CE" w:rsidRPr="00B174DD" w:rsidRDefault="001D25CE" w:rsidP="00B63461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Pr="00B174DD">
        <w:rPr>
          <w:rFonts w:ascii="Times New Roman" w:hAnsi="Times New Roman"/>
        </w:rPr>
        <w:t>Детская музыкально-хоровая школа «Мечта» Нижнекамского муниципального района РТ»</w:t>
      </w:r>
    </w:p>
    <w:p w:rsidR="001D25CE" w:rsidRPr="004D2003" w:rsidRDefault="001D25CE" w:rsidP="00B63461">
      <w:pPr>
        <w:jc w:val="center"/>
        <w:rPr>
          <w:b/>
          <w:sz w:val="10"/>
          <w:szCs w:val="10"/>
        </w:rPr>
      </w:pPr>
    </w:p>
    <w:p w:rsidR="001D25CE" w:rsidRPr="00184F71" w:rsidRDefault="001D25CE" w:rsidP="00B63461">
      <w:pPr>
        <w:spacing w:after="120" w:line="240" w:lineRule="auto"/>
        <w:jc w:val="center"/>
        <w:rPr>
          <w:b/>
        </w:rPr>
      </w:pPr>
      <w:r>
        <w:rPr>
          <w:b/>
        </w:rPr>
        <w:t>РЕЗУЛЬТАТЫ</w:t>
      </w:r>
    </w:p>
    <w:p w:rsidR="001D25CE" w:rsidRDefault="001D25CE" w:rsidP="00B63461">
      <w:pPr>
        <w:spacing w:after="120" w:line="240" w:lineRule="auto"/>
        <w:jc w:val="center"/>
        <w:rPr>
          <w:b/>
        </w:rPr>
      </w:pPr>
      <w:r>
        <w:rPr>
          <w:b/>
        </w:rPr>
        <w:t>в</w:t>
      </w:r>
      <w:r w:rsidRPr="00184F71">
        <w:rPr>
          <w:b/>
        </w:rPr>
        <w:t>ступительных прослушиваний детей</w:t>
      </w:r>
      <w:r w:rsidRPr="00B174DD">
        <w:rPr>
          <w:b/>
        </w:rPr>
        <w:t xml:space="preserve"> </w:t>
      </w:r>
      <w:r>
        <w:rPr>
          <w:b/>
        </w:rPr>
        <w:t>д</w:t>
      </w:r>
      <w:r w:rsidRPr="00184F71">
        <w:rPr>
          <w:b/>
        </w:rPr>
        <w:t xml:space="preserve">ля обучения </w:t>
      </w:r>
      <w:r>
        <w:rPr>
          <w:b/>
        </w:rPr>
        <w:t xml:space="preserve">в 1 классе в 2017-2018 учебном году </w:t>
      </w:r>
    </w:p>
    <w:p w:rsidR="001D25CE" w:rsidRDefault="001D25CE" w:rsidP="00B63461">
      <w:pPr>
        <w:spacing w:after="120" w:line="240" w:lineRule="auto"/>
        <w:jc w:val="center"/>
        <w:rPr>
          <w:b/>
        </w:rPr>
      </w:pPr>
      <w:r w:rsidRPr="00184F71">
        <w:rPr>
          <w:b/>
        </w:rPr>
        <w:t>по дополнительной предпрофессиональной</w:t>
      </w:r>
      <w:r>
        <w:rPr>
          <w:b/>
        </w:rPr>
        <w:t xml:space="preserve"> </w:t>
      </w:r>
      <w:r w:rsidRPr="00184F71">
        <w:rPr>
          <w:b/>
        </w:rPr>
        <w:t>общеобразовательной программе</w:t>
      </w:r>
      <w:r>
        <w:rPr>
          <w:b/>
        </w:rPr>
        <w:t xml:space="preserve"> </w:t>
      </w:r>
      <w:r w:rsidRPr="00184F71">
        <w:rPr>
          <w:b/>
        </w:rPr>
        <w:t>в о</w:t>
      </w:r>
      <w:r>
        <w:rPr>
          <w:b/>
        </w:rPr>
        <w:t xml:space="preserve">бласти музыкального искусства </w:t>
      </w:r>
      <w:r w:rsidRPr="00184F71">
        <w:rPr>
          <w:b/>
        </w:rPr>
        <w:t>«Хоровое пение»</w:t>
      </w:r>
    </w:p>
    <w:p w:rsidR="001D25CE" w:rsidRPr="008C303C" w:rsidRDefault="001D25CE" w:rsidP="00B63461">
      <w:pPr>
        <w:spacing w:after="120" w:line="240" w:lineRule="auto"/>
        <w:jc w:val="center"/>
        <w:rPr>
          <w:b/>
          <w:sz w:val="10"/>
          <w:szCs w:val="10"/>
        </w:rPr>
      </w:pPr>
    </w:p>
    <w:tbl>
      <w:tblPr>
        <w:tblW w:w="150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59"/>
        <w:gridCol w:w="2660"/>
        <w:gridCol w:w="1417"/>
        <w:gridCol w:w="1134"/>
        <w:gridCol w:w="1276"/>
        <w:gridCol w:w="1559"/>
        <w:gridCol w:w="1713"/>
        <w:gridCol w:w="1414"/>
        <w:gridCol w:w="1620"/>
        <w:gridCol w:w="1800"/>
      </w:tblGrid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№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ФИО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Базовая школа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Проверка слуха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Проверка ритма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Запоминание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Эмоциональная отзывчивость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Физиологические возможности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Общий балл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Байрамова Роксана Анваровна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Белоусова Светлана Юрьевна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3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Гилаев Акмаль Айдарович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2660" w:type="dxa"/>
          </w:tcPr>
          <w:p w:rsidR="001D25CE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Валиков Егор </w:t>
            </w:r>
          </w:p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Валерьевич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2660" w:type="dxa"/>
          </w:tcPr>
          <w:p w:rsidR="001D25CE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Бабушкина Зоя </w:t>
            </w:r>
          </w:p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6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Палаткина Кристина Вячеславовна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7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Хамидуллина Диана Равиловна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8</w:t>
            </w:r>
          </w:p>
        </w:tc>
        <w:tc>
          <w:tcPr>
            <w:tcW w:w="2660" w:type="dxa"/>
          </w:tcPr>
          <w:p w:rsidR="001D25CE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Лебедева Софья </w:t>
            </w:r>
          </w:p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Юрьевна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9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Григорьева Татьяна Дмитриевна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10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Кимаева Зарина Рустамовна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11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Тимочкин Богдан Сергеевич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12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Зиганшина Рената Радиковна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13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Галиулина Лия Рустамовна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14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Хайриев Булат Илшатович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15</w:t>
            </w:r>
          </w:p>
        </w:tc>
        <w:tc>
          <w:tcPr>
            <w:tcW w:w="2660" w:type="dxa"/>
          </w:tcPr>
          <w:p w:rsidR="001D25CE" w:rsidRDefault="001D25CE" w:rsidP="007F28D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Давкаева Аида </w:t>
            </w:r>
          </w:p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Ивановна</w:t>
            </w:r>
          </w:p>
        </w:tc>
        <w:tc>
          <w:tcPr>
            <w:tcW w:w="1417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16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Салахова Ильмира Ильдаровна</w:t>
            </w:r>
          </w:p>
        </w:tc>
        <w:tc>
          <w:tcPr>
            <w:tcW w:w="1417" w:type="dxa"/>
          </w:tcPr>
          <w:p w:rsidR="001D25CE" w:rsidRPr="00937A3C" w:rsidRDefault="001D25CE" w:rsidP="007F28D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7F28DC">
              <w:rPr>
                <w:rFonts w:ascii="Times New Roman" w:hAnsi="Times New Roman"/>
              </w:rPr>
              <w:t>СОШ №19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17</w:t>
            </w:r>
          </w:p>
        </w:tc>
        <w:tc>
          <w:tcPr>
            <w:tcW w:w="2660" w:type="dxa"/>
          </w:tcPr>
          <w:p w:rsidR="001D25CE" w:rsidRPr="005D7B52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Сираева Айлин Айдаровна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18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Елдашова Дарья Денисовна</w:t>
            </w:r>
          </w:p>
        </w:tc>
        <w:tc>
          <w:tcPr>
            <w:tcW w:w="1417" w:type="dxa"/>
          </w:tcPr>
          <w:p w:rsidR="001D25CE" w:rsidRPr="007F28DC" w:rsidRDefault="001D25CE" w:rsidP="00945CAA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№19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19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Мжельская Виктория Алексеевна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20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Булдашова Виолетта Денисовна</w:t>
            </w:r>
          </w:p>
        </w:tc>
        <w:tc>
          <w:tcPr>
            <w:tcW w:w="1417" w:type="dxa"/>
          </w:tcPr>
          <w:p w:rsidR="001D25CE" w:rsidRPr="007F28DC" w:rsidRDefault="001D25CE" w:rsidP="009668A6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№19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21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Кондратьева Дарья Эдуардовна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Лицей №14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22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Миронова Елизавета Игоревна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23</w:t>
            </w:r>
          </w:p>
        </w:tc>
        <w:tc>
          <w:tcPr>
            <w:tcW w:w="2660" w:type="dxa"/>
          </w:tcPr>
          <w:p w:rsidR="001D25CE" w:rsidRPr="007F28DC" w:rsidRDefault="001D25CE" w:rsidP="00BD000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Маслова Арина Дмитриевна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24</w:t>
            </w:r>
          </w:p>
        </w:tc>
        <w:tc>
          <w:tcPr>
            <w:tcW w:w="2660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Никитина Виктория Сергеевна</w:t>
            </w:r>
          </w:p>
        </w:tc>
        <w:tc>
          <w:tcPr>
            <w:tcW w:w="1417" w:type="dxa"/>
          </w:tcPr>
          <w:p w:rsidR="001D25CE" w:rsidRPr="007F28DC" w:rsidRDefault="001D25CE" w:rsidP="00B37547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</w:t>
            </w: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13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14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25</w:t>
            </w:r>
          </w:p>
        </w:tc>
        <w:tc>
          <w:tcPr>
            <w:tcW w:w="2660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Гаврикова Дарья Викторовна</w:t>
            </w:r>
          </w:p>
        </w:tc>
        <w:tc>
          <w:tcPr>
            <w:tcW w:w="1417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№19</w:t>
            </w:r>
          </w:p>
        </w:tc>
        <w:tc>
          <w:tcPr>
            <w:tcW w:w="1134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зачислена</w:t>
            </w: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60" w:type="dxa"/>
          </w:tcPr>
          <w:p w:rsidR="001D25CE" w:rsidRPr="000907C9" w:rsidRDefault="001D25CE" w:rsidP="003248A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907C9">
              <w:rPr>
                <w:rFonts w:ascii="Times New Roman" w:hAnsi="Times New Roman"/>
                <w:b/>
              </w:rPr>
              <w:t>Кандидаты для зачисления</w:t>
            </w:r>
          </w:p>
        </w:tc>
        <w:tc>
          <w:tcPr>
            <w:tcW w:w="1417" w:type="dxa"/>
          </w:tcPr>
          <w:p w:rsidR="001D25CE" w:rsidRPr="007F28DC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4" w:type="dxa"/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Default="001D25CE" w:rsidP="003248A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26</w:t>
            </w:r>
          </w:p>
        </w:tc>
        <w:tc>
          <w:tcPr>
            <w:tcW w:w="2660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Рязанова Джаннат Булатовна</w:t>
            </w:r>
          </w:p>
        </w:tc>
        <w:tc>
          <w:tcPr>
            <w:tcW w:w="1417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Гимназия №32</w:t>
            </w:r>
          </w:p>
        </w:tc>
        <w:tc>
          <w:tcPr>
            <w:tcW w:w="113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27</w:t>
            </w:r>
          </w:p>
        </w:tc>
        <w:tc>
          <w:tcPr>
            <w:tcW w:w="2660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Кузьмина Юлия Павловна</w:t>
            </w:r>
          </w:p>
        </w:tc>
        <w:tc>
          <w:tcPr>
            <w:tcW w:w="1417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Лицей №14</w:t>
            </w:r>
          </w:p>
        </w:tc>
        <w:tc>
          <w:tcPr>
            <w:tcW w:w="113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D25CE" w:rsidRPr="007F28DC" w:rsidTr="005A1DE7">
        <w:trPr>
          <w:jc w:val="center"/>
        </w:trPr>
        <w:tc>
          <w:tcPr>
            <w:tcW w:w="459" w:type="dxa"/>
          </w:tcPr>
          <w:p w:rsidR="001D25CE" w:rsidRPr="007F28DC" w:rsidRDefault="001D25CE" w:rsidP="007F28D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7F28DC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2660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Шабаева Злата</w:t>
            </w:r>
          </w:p>
        </w:tc>
        <w:tc>
          <w:tcPr>
            <w:tcW w:w="1417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 w:rsidRPr="007F28DC">
              <w:rPr>
                <w:rFonts w:ascii="Times New Roman" w:hAnsi="Times New Roman"/>
              </w:rPr>
              <w:t>СОШ №19</w:t>
            </w:r>
          </w:p>
        </w:tc>
        <w:tc>
          <w:tcPr>
            <w:tcW w:w="113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14" w:type="dxa"/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25CE" w:rsidRPr="007F28DC" w:rsidRDefault="001D25CE" w:rsidP="007142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1D25CE" w:rsidRPr="007F28DC" w:rsidRDefault="001D25CE" w:rsidP="005A1D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1D25CE" w:rsidRDefault="001D25CE" w:rsidP="004D2003">
      <w:pPr>
        <w:spacing w:after="0" w:line="240" w:lineRule="auto"/>
        <w:ind w:left="7797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</w:p>
    <w:p w:rsidR="001D25CE" w:rsidRDefault="001D25CE" w:rsidP="00473E14">
      <w:pPr>
        <w:spacing w:after="0" w:line="240" w:lineRule="auto"/>
        <w:ind w:left="7797"/>
        <w:rPr>
          <w:rFonts w:ascii="Times New Roman" w:hAnsi="Times New Roman"/>
        </w:rPr>
      </w:pPr>
    </w:p>
    <w:p w:rsidR="001D25CE" w:rsidRPr="00301ACB" w:rsidRDefault="001D25CE" w:rsidP="004D2003">
      <w:pPr>
        <w:spacing w:after="0" w:line="240" w:lineRule="auto"/>
        <w:rPr>
          <w:rFonts w:ascii="Times New Roman" w:hAnsi="Times New Roman"/>
          <w:i/>
          <w:sz w:val="14"/>
          <w:szCs w:val="14"/>
        </w:rPr>
      </w:pPr>
    </w:p>
    <w:sectPr w:rsidR="001D25CE" w:rsidRPr="00301ACB" w:rsidSect="00D81DF0">
      <w:pgSz w:w="16838" w:h="11906" w:orient="landscape"/>
      <w:pgMar w:top="102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4F71"/>
    <w:rsid w:val="000709BE"/>
    <w:rsid w:val="000856E2"/>
    <w:rsid w:val="000907C9"/>
    <w:rsid w:val="000A34FB"/>
    <w:rsid w:val="000D41B0"/>
    <w:rsid w:val="00140838"/>
    <w:rsid w:val="00184F71"/>
    <w:rsid w:val="001D25CE"/>
    <w:rsid w:val="001D3423"/>
    <w:rsid w:val="002044DE"/>
    <w:rsid w:val="002D1175"/>
    <w:rsid w:val="002E1727"/>
    <w:rsid w:val="00301ACB"/>
    <w:rsid w:val="003248AE"/>
    <w:rsid w:val="003E0966"/>
    <w:rsid w:val="003E3D7F"/>
    <w:rsid w:val="00407522"/>
    <w:rsid w:val="004160C1"/>
    <w:rsid w:val="00422ECD"/>
    <w:rsid w:val="00473E14"/>
    <w:rsid w:val="004B227D"/>
    <w:rsid w:val="004B28A2"/>
    <w:rsid w:val="004D2003"/>
    <w:rsid w:val="004E7A39"/>
    <w:rsid w:val="00524EE3"/>
    <w:rsid w:val="005377BA"/>
    <w:rsid w:val="00551006"/>
    <w:rsid w:val="005A1DE7"/>
    <w:rsid w:val="005B2D8F"/>
    <w:rsid w:val="005D7B52"/>
    <w:rsid w:val="00624009"/>
    <w:rsid w:val="006331EC"/>
    <w:rsid w:val="0063747E"/>
    <w:rsid w:val="006415E2"/>
    <w:rsid w:val="006A511C"/>
    <w:rsid w:val="006B2159"/>
    <w:rsid w:val="006D4AD2"/>
    <w:rsid w:val="006E122F"/>
    <w:rsid w:val="006F6076"/>
    <w:rsid w:val="007142DF"/>
    <w:rsid w:val="00721B2F"/>
    <w:rsid w:val="00770DAA"/>
    <w:rsid w:val="00796D08"/>
    <w:rsid w:val="007F28DC"/>
    <w:rsid w:val="008B71C8"/>
    <w:rsid w:val="008C303C"/>
    <w:rsid w:val="00906610"/>
    <w:rsid w:val="00937A3C"/>
    <w:rsid w:val="00945CAA"/>
    <w:rsid w:val="009668A6"/>
    <w:rsid w:val="00986909"/>
    <w:rsid w:val="009D3E1B"/>
    <w:rsid w:val="00A2632D"/>
    <w:rsid w:val="00AC1A61"/>
    <w:rsid w:val="00B174DD"/>
    <w:rsid w:val="00B26074"/>
    <w:rsid w:val="00B37547"/>
    <w:rsid w:val="00B474F6"/>
    <w:rsid w:val="00B50EE1"/>
    <w:rsid w:val="00B56014"/>
    <w:rsid w:val="00B63461"/>
    <w:rsid w:val="00B64B9D"/>
    <w:rsid w:val="00BC08C4"/>
    <w:rsid w:val="00BD0001"/>
    <w:rsid w:val="00BD4CF5"/>
    <w:rsid w:val="00BF2232"/>
    <w:rsid w:val="00C05CDC"/>
    <w:rsid w:val="00C07B0E"/>
    <w:rsid w:val="00CD5AC2"/>
    <w:rsid w:val="00D05566"/>
    <w:rsid w:val="00D07144"/>
    <w:rsid w:val="00D75176"/>
    <w:rsid w:val="00D81DF0"/>
    <w:rsid w:val="00DC3DC3"/>
    <w:rsid w:val="00DF7E98"/>
    <w:rsid w:val="00E16B79"/>
    <w:rsid w:val="00E56C92"/>
    <w:rsid w:val="00E60E4A"/>
    <w:rsid w:val="00EA2277"/>
    <w:rsid w:val="00EB57C6"/>
    <w:rsid w:val="00EC671F"/>
    <w:rsid w:val="00EF0165"/>
    <w:rsid w:val="00F221C4"/>
    <w:rsid w:val="00F329FD"/>
    <w:rsid w:val="00FB4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D8F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84F7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2</Pages>
  <Words>343</Words>
  <Characters>1956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1</cp:lastModifiedBy>
  <cp:revision>24</cp:revision>
  <dcterms:created xsi:type="dcterms:W3CDTF">2015-06-19T11:10:00Z</dcterms:created>
  <dcterms:modified xsi:type="dcterms:W3CDTF">2017-06-19T08:34:00Z</dcterms:modified>
</cp:coreProperties>
</file>